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新宋体" w:eastAsia="方正小标宋简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新宋体" w:eastAsia="方正小标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>郑州铁路职业技术学院学生返校试读</w:t>
      </w:r>
      <w:r>
        <w:rPr>
          <w:rFonts w:hint="eastAsia" w:ascii="方正小标宋简体" w:hAnsi="新宋体" w:eastAsia="方正小标宋简体"/>
          <w:color w:val="000000" w:themeColor="text1"/>
          <w:szCs w:val="32"/>
          <w:lang w:eastAsia="zh-CN"/>
          <w14:textFill>
            <w14:solidFill>
              <w14:schemeClr w14:val="tx1"/>
            </w14:solidFill>
          </w14:textFill>
        </w:rPr>
        <w:t>申请</w:t>
      </w:r>
      <w:r>
        <w:rPr>
          <w:rFonts w:hint="eastAsia" w:ascii="方正小标宋简体" w:hAnsi="新宋体" w:eastAsia="方正小标宋简体"/>
          <w:color w:val="000000" w:themeColor="text1"/>
          <w:szCs w:val="32"/>
          <w14:textFill>
            <w14:solidFill>
              <w14:schemeClr w14:val="tx1"/>
            </w14:solidFill>
          </w14:textFill>
        </w:rPr>
        <w:t>表</w:t>
      </w:r>
    </w:p>
    <w:p>
      <w:pPr>
        <w:rPr>
          <w:rFonts w:hint="default" w:ascii="仿宋_GB2312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申请时间：       年    月    日 </w:t>
      </w:r>
      <w:r>
        <w:rPr>
          <w:rFonts w:hint="eastAsia" w:ascii="仿宋_GB2312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经办人：</w:t>
      </w:r>
    </w:p>
    <w:tbl>
      <w:tblPr>
        <w:tblStyle w:val="2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359"/>
        <w:gridCol w:w="336"/>
        <w:gridCol w:w="1260"/>
        <w:gridCol w:w="736"/>
        <w:gridCol w:w="679"/>
        <w:gridCol w:w="990"/>
        <w:gridCol w:w="432"/>
        <w:gridCol w:w="1518"/>
        <w:gridCol w:w="787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876" w:type="dxa"/>
            <w:gridSpan w:val="2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96" w:type="dxa"/>
            <w:gridSpan w:val="2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6" w:type="dxa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679" w:type="dxa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2" w:type="dxa"/>
            <w:gridSpan w:val="2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518" w:type="dxa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87" w:type="dxa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853" w:type="dxa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212" w:type="dxa"/>
            <w:gridSpan w:val="3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入学时间</w:t>
            </w: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休学时间</w:t>
            </w:r>
          </w:p>
        </w:tc>
        <w:tc>
          <w:tcPr>
            <w:tcW w:w="1422" w:type="dxa"/>
            <w:gridSpan w:val="2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8" w:type="dxa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hint="default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640" w:type="dxa"/>
            <w:gridSpan w:val="2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472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原所在学院、班级</w:t>
            </w:r>
          </w:p>
        </w:tc>
        <w:tc>
          <w:tcPr>
            <w:tcW w:w="2837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申请试读班级</w:t>
            </w:r>
          </w:p>
        </w:tc>
        <w:tc>
          <w:tcPr>
            <w:tcW w:w="185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12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4097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05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家长联系电话</w:t>
            </w:r>
          </w:p>
        </w:tc>
        <w:tc>
          <w:tcPr>
            <w:tcW w:w="185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156" w:afterLines="50" w:line="400" w:lineRule="exac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2" w:hRule="atLeast"/>
          <w:jc w:val="center"/>
        </w:trPr>
        <w:tc>
          <w:tcPr>
            <w:tcW w:w="517" w:type="dxa"/>
            <w:textDirection w:val="tbRlV"/>
            <w:vAlign w:val="center"/>
          </w:tcPr>
          <w:p>
            <w:pPr>
              <w:tabs>
                <w:tab w:val="left" w:pos="4197"/>
              </w:tabs>
              <w:ind w:left="113" w:right="113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返校试读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950" w:type="dxa"/>
            <w:gridSpan w:val="10"/>
            <w:vAlign w:val="center"/>
          </w:tcPr>
          <w:p>
            <w:pPr>
              <w:tabs>
                <w:tab w:val="left" w:pos="4197"/>
              </w:tabs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197"/>
              </w:tabs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197"/>
              </w:tabs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197"/>
              </w:tabs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>
            <w:pPr>
              <w:tabs>
                <w:tab w:val="left" w:pos="4197"/>
              </w:tabs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197"/>
              </w:tabs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申请人：        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4877" w:type="dxa"/>
            <w:gridSpan w:val="7"/>
            <w:vAlign w:val="top"/>
          </w:tcPr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书院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签字（盖章）</w:t>
            </w:r>
          </w:p>
          <w:p>
            <w:pPr>
              <w:adjustRightInd w:val="0"/>
              <w:snapToGrid w:val="0"/>
              <w:spacing w:line="280" w:lineRule="atLeast"/>
              <w:jc w:val="righ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4590" w:type="dxa"/>
            <w:gridSpan w:val="4"/>
          </w:tcPr>
          <w:p>
            <w:pPr>
              <w:tabs>
                <w:tab w:val="left" w:pos="4302"/>
              </w:tabs>
              <w:adjustRightInd w:val="0"/>
              <w:snapToGrid w:val="0"/>
              <w:spacing w:line="280" w:lineRule="atLeas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学院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tabs>
                <w:tab w:val="left" w:pos="4302"/>
              </w:tabs>
              <w:adjustRightInd w:val="0"/>
              <w:snapToGrid w:val="0"/>
              <w:spacing w:line="280" w:lineRule="atLeas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302"/>
              </w:tabs>
              <w:adjustRightInd w:val="0"/>
              <w:snapToGrid w:val="0"/>
              <w:spacing w:line="280" w:lineRule="atLeas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302"/>
              </w:tabs>
              <w:adjustRightInd w:val="0"/>
              <w:snapToGrid w:val="0"/>
              <w:spacing w:line="280" w:lineRule="atLeas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302"/>
              </w:tabs>
              <w:adjustRightInd w:val="0"/>
              <w:snapToGrid w:val="0"/>
              <w:spacing w:line="280" w:lineRule="atLeas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盖章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tabs>
                <w:tab w:val="left" w:pos="4302"/>
              </w:tabs>
              <w:adjustRightInd w:val="0"/>
              <w:snapToGrid w:val="0"/>
              <w:spacing w:line="280" w:lineRule="atLeast"/>
              <w:jc w:val="righ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4877" w:type="dxa"/>
            <w:gridSpan w:val="7"/>
            <w:vAlign w:val="top"/>
          </w:tcPr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卫生所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签字（盖章）</w:t>
            </w:r>
          </w:p>
          <w:p>
            <w:pPr>
              <w:adjustRightInd w:val="0"/>
              <w:snapToGrid w:val="0"/>
              <w:spacing w:line="280" w:lineRule="atLeast"/>
              <w:jc w:val="righ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4590" w:type="dxa"/>
            <w:gridSpan w:val="4"/>
          </w:tcPr>
          <w:p>
            <w:pPr>
              <w:tabs>
                <w:tab w:val="left" w:pos="4302"/>
              </w:tabs>
              <w:adjustRightInd w:val="0"/>
              <w:snapToGrid w:val="0"/>
              <w:spacing w:line="280" w:lineRule="atLeas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大学生心理健康教育中心</w:t>
            </w: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tabs>
                <w:tab w:val="left" w:pos="4302"/>
              </w:tabs>
              <w:adjustRightInd w:val="0"/>
              <w:snapToGrid w:val="0"/>
              <w:spacing w:line="280" w:lineRule="atLeas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302"/>
              </w:tabs>
              <w:adjustRightInd w:val="0"/>
              <w:snapToGrid w:val="0"/>
              <w:spacing w:line="280" w:lineRule="atLeas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302"/>
              </w:tabs>
              <w:adjustRightInd w:val="0"/>
              <w:snapToGrid w:val="0"/>
              <w:spacing w:line="280" w:lineRule="atLeas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jc w:val="both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签字（盖章）</w:t>
            </w:r>
          </w:p>
          <w:p>
            <w:pPr>
              <w:tabs>
                <w:tab w:val="left" w:pos="4302"/>
              </w:tabs>
              <w:adjustRightInd w:val="0"/>
              <w:snapToGrid w:val="0"/>
              <w:spacing w:line="280" w:lineRule="atLeast"/>
              <w:jc w:val="right"/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0" w:hRule="atLeast"/>
          <w:jc w:val="center"/>
        </w:trPr>
        <w:tc>
          <w:tcPr>
            <w:tcW w:w="517" w:type="dxa"/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学生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处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950" w:type="dxa"/>
            <w:gridSpan w:val="10"/>
          </w:tcPr>
          <w:p>
            <w:pPr>
              <w:adjustRightInd w:val="0"/>
              <w:snapToGrid w:val="0"/>
              <w:spacing w:line="280" w:lineRule="atLeas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ind w:firstLine="2040" w:firstLineChars="850"/>
              <w:jc w:val="left"/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签字（盖章）</w:t>
            </w:r>
          </w:p>
          <w:p>
            <w:pPr>
              <w:adjustRightInd w:val="0"/>
              <w:snapToGrid w:val="0"/>
              <w:spacing w:line="280" w:lineRule="atLeast"/>
              <w:ind w:firstLine="2040" w:firstLineChars="850"/>
              <w:jc w:val="righ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5" w:hRule="atLeast"/>
          <w:jc w:val="center"/>
        </w:trPr>
        <w:tc>
          <w:tcPr>
            <w:tcW w:w="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atLeast"/>
              <w:jc w:val="center"/>
              <w:rPr>
                <w:rFonts w:hint="eastAsia" w:ascii="仿宋_GB2312" w:eastAsia="仿宋_GB2312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分管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领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导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adjustRightInd w:val="0"/>
              <w:snapToGrid w:val="0"/>
              <w:spacing w:line="280" w:lineRule="atLeast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9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80" w:lineRule="atLeas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ind w:firstLine="4320" w:firstLineChars="1800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ind w:firstLine="4320" w:firstLineChars="1800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80" w:lineRule="atLeast"/>
              <w:ind w:firstLine="4920" w:firstLineChars="2050"/>
              <w:jc w:val="righ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年   月   日</w:t>
            </w:r>
          </w:p>
        </w:tc>
      </w:tr>
    </w:tbl>
    <w:p>
      <w:pPr>
        <w:spacing w:before="156" w:beforeLines="50"/>
        <w:jc w:val="left"/>
      </w:pPr>
      <w:r>
        <w:rPr>
          <w:rFonts w:hint="eastAsia"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注：此表基本信息由学生本人填写。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YTUyZWNkODRiODZiMmI3ZGIxNzFhM2ExMWZiMGQifQ=="/>
  </w:docVars>
  <w:rsids>
    <w:rsidRoot w:val="146E1596"/>
    <w:rsid w:val="00337586"/>
    <w:rsid w:val="006B4F71"/>
    <w:rsid w:val="008D4EE8"/>
    <w:rsid w:val="008E0C60"/>
    <w:rsid w:val="00CB77BE"/>
    <w:rsid w:val="01121891"/>
    <w:rsid w:val="01374E54"/>
    <w:rsid w:val="01633E9B"/>
    <w:rsid w:val="01BB7833"/>
    <w:rsid w:val="02421D02"/>
    <w:rsid w:val="02A12ECC"/>
    <w:rsid w:val="02BA21E0"/>
    <w:rsid w:val="02BA3F8E"/>
    <w:rsid w:val="03BC7892"/>
    <w:rsid w:val="03D60954"/>
    <w:rsid w:val="03DD7F34"/>
    <w:rsid w:val="04402271"/>
    <w:rsid w:val="04471852"/>
    <w:rsid w:val="04842AA6"/>
    <w:rsid w:val="04FC263C"/>
    <w:rsid w:val="058A5E9A"/>
    <w:rsid w:val="05A76A4C"/>
    <w:rsid w:val="05BB42A5"/>
    <w:rsid w:val="06A74829"/>
    <w:rsid w:val="07106873"/>
    <w:rsid w:val="07177C01"/>
    <w:rsid w:val="07D57174"/>
    <w:rsid w:val="081303C8"/>
    <w:rsid w:val="083E2F6B"/>
    <w:rsid w:val="085D1644"/>
    <w:rsid w:val="093920B1"/>
    <w:rsid w:val="099E1F14"/>
    <w:rsid w:val="09B01C47"/>
    <w:rsid w:val="0A5922DF"/>
    <w:rsid w:val="0A871AE2"/>
    <w:rsid w:val="0AC41E4E"/>
    <w:rsid w:val="0AE918B4"/>
    <w:rsid w:val="0C061FF2"/>
    <w:rsid w:val="0C0D3381"/>
    <w:rsid w:val="0CE42333"/>
    <w:rsid w:val="0D3606B5"/>
    <w:rsid w:val="0D5D3E94"/>
    <w:rsid w:val="0DA6583B"/>
    <w:rsid w:val="0E034A3B"/>
    <w:rsid w:val="0E8C2C83"/>
    <w:rsid w:val="0ED168E7"/>
    <w:rsid w:val="0EDE1004"/>
    <w:rsid w:val="0F8A6A96"/>
    <w:rsid w:val="10294501"/>
    <w:rsid w:val="103435D2"/>
    <w:rsid w:val="10507CE0"/>
    <w:rsid w:val="10C009C2"/>
    <w:rsid w:val="110E5BD1"/>
    <w:rsid w:val="11845E93"/>
    <w:rsid w:val="120E1C01"/>
    <w:rsid w:val="123A47A4"/>
    <w:rsid w:val="124B075F"/>
    <w:rsid w:val="12527D3F"/>
    <w:rsid w:val="12D15108"/>
    <w:rsid w:val="134A310C"/>
    <w:rsid w:val="138403CC"/>
    <w:rsid w:val="1384217A"/>
    <w:rsid w:val="139D4FEA"/>
    <w:rsid w:val="13D44784"/>
    <w:rsid w:val="145A2EDB"/>
    <w:rsid w:val="146E1596"/>
    <w:rsid w:val="1494463F"/>
    <w:rsid w:val="14B60A59"/>
    <w:rsid w:val="14BE346A"/>
    <w:rsid w:val="15001CD4"/>
    <w:rsid w:val="152D05F0"/>
    <w:rsid w:val="160A7402"/>
    <w:rsid w:val="161D0664"/>
    <w:rsid w:val="16287735"/>
    <w:rsid w:val="167C538B"/>
    <w:rsid w:val="16970417"/>
    <w:rsid w:val="16E573D4"/>
    <w:rsid w:val="17571954"/>
    <w:rsid w:val="176302F9"/>
    <w:rsid w:val="17771FF6"/>
    <w:rsid w:val="17B648CC"/>
    <w:rsid w:val="17E94CA2"/>
    <w:rsid w:val="194F4FD8"/>
    <w:rsid w:val="19960E59"/>
    <w:rsid w:val="19A05834"/>
    <w:rsid w:val="19E576EB"/>
    <w:rsid w:val="1A3441CE"/>
    <w:rsid w:val="1A952EBF"/>
    <w:rsid w:val="1AB8583A"/>
    <w:rsid w:val="1ACB4B33"/>
    <w:rsid w:val="1B3B1CB8"/>
    <w:rsid w:val="1B487F31"/>
    <w:rsid w:val="1BD96DDB"/>
    <w:rsid w:val="1BEA548C"/>
    <w:rsid w:val="1C2362A8"/>
    <w:rsid w:val="1C6F14EE"/>
    <w:rsid w:val="1C901B90"/>
    <w:rsid w:val="1C940F54"/>
    <w:rsid w:val="1CB03FE0"/>
    <w:rsid w:val="1CBF06C7"/>
    <w:rsid w:val="1D01483C"/>
    <w:rsid w:val="1D1A58FD"/>
    <w:rsid w:val="1D2D6F56"/>
    <w:rsid w:val="1D5726AE"/>
    <w:rsid w:val="1D951428"/>
    <w:rsid w:val="1DB63878"/>
    <w:rsid w:val="1DCA10D2"/>
    <w:rsid w:val="1E2C58E8"/>
    <w:rsid w:val="1E472722"/>
    <w:rsid w:val="1F2111C5"/>
    <w:rsid w:val="1F941997"/>
    <w:rsid w:val="1FBE07C2"/>
    <w:rsid w:val="1FF4799A"/>
    <w:rsid w:val="200D799B"/>
    <w:rsid w:val="209D0D1F"/>
    <w:rsid w:val="210448FA"/>
    <w:rsid w:val="21224D81"/>
    <w:rsid w:val="214D441A"/>
    <w:rsid w:val="2201708C"/>
    <w:rsid w:val="220B1CB9"/>
    <w:rsid w:val="225278E7"/>
    <w:rsid w:val="22636E4D"/>
    <w:rsid w:val="22947F00"/>
    <w:rsid w:val="233174FD"/>
    <w:rsid w:val="236C2D03"/>
    <w:rsid w:val="238241FC"/>
    <w:rsid w:val="23C2284B"/>
    <w:rsid w:val="244B45EE"/>
    <w:rsid w:val="246062EC"/>
    <w:rsid w:val="24992D90"/>
    <w:rsid w:val="25A16BBC"/>
    <w:rsid w:val="25E70E85"/>
    <w:rsid w:val="2664272E"/>
    <w:rsid w:val="26A83F7A"/>
    <w:rsid w:val="26B4291F"/>
    <w:rsid w:val="26C50688"/>
    <w:rsid w:val="272F6449"/>
    <w:rsid w:val="273D46C2"/>
    <w:rsid w:val="274E2D73"/>
    <w:rsid w:val="27C923FA"/>
    <w:rsid w:val="27E17743"/>
    <w:rsid w:val="27FD4DBE"/>
    <w:rsid w:val="285C326E"/>
    <w:rsid w:val="290731DA"/>
    <w:rsid w:val="29183639"/>
    <w:rsid w:val="29D60DFE"/>
    <w:rsid w:val="2A1A518F"/>
    <w:rsid w:val="2A73489F"/>
    <w:rsid w:val="2A8A2314"/>
    <w:rsid w:val="2AB96756"/>
    <w:rsid w:val="2AC31382"/>
    <w:rsid w:val="2AC62C21"/>
    <w:rsid w:val="2AD90BA6"/>
    <w:rsid w:val="2ADE7F6A"/>
    <w:rsid w:val="2B0A6FB1"/>
    <w:rsid w:val="2B157704"/>
    <w:rsid w:val="2B3B716B"/>
    <w:rsid w:val="2B612949"/>
    <w:rsid w:val="2B6D7540"/>
    <w:rsid w:val="2BEE242F"/>
    <w:rsid w:val="2D0B0DBF"/>
    <w:rsid w:val="2D19172E"/>
    <w:rsid w:val="2D2B1461"/>
    <w:rsid w:val="2D4D7629"/>
    <w:rsid w:val="2D7B7CF2"/>
    <w:rsid w:val="2D9E1C33"/>
    <w:rsid w:val="2DC84F02"/>
    <w:rsid w:val="2DF81343"/>
    <w:rsid w:val="2DF83A39"/>
    <w:rsid w:val="2E183793"/>
    <w:rsid w:val="2E277E7A"/>
    <w:rsid w:val="2E7F1A64"/>
    <w:rsid w:val="2E8B21B7"/>
    <w:rsid w:val="2F176141"/>
    <w:rsid w:val="2F397E65"/>
    <w:rsid w:val="2F42146C"/>
    <w:rsid w:val="2F713AA3"/>
    <w:rsid w:val="3011768B"/>
    <w:rsid w:val="302A3C52"/>
    <w:rsid w:val="30405223"/>
    <w:rsid w:val="308A649E"/>
    <w:rsid w:val="3098505F"/>
    <w:rsid w:val="30CB0F91"/>
    <w:rsid w:val="30E20088"/>
    <w:rsid w:val="30E42053"/>
    <w:rsid w:val="31305298"/>
    <w:rsid w:val="3183186B"/>
    <w:rsid w:val="31853836"/>
    <w:rsid w:val="31B47C77"/>
    <w:rsid w:val="31C0661C"/>
    <w:rsid w:val="327B0795"/>
    <w:rsid w:val="328A6C2A"/>
    <w:rsid w:val="32B1065A"/>
    <w:rsid w:val="333F7A14"/>
    <w:rsid w:val="334D2131"/>
    <w:rsid w:val="335334BF"/>
    <w:rsid w:val="33BE4DDD"/>
    <w:rsid w:val="33C06DA7"/>
    <w:rsid w:val="357065AB"/>
    <w:rsid w:val="360A4309"/>
    <w:rsid w:val="36105698"/>
    <w:rsid w:val="364C66D0"/>
    <w:rsid w:val="3680281D"/>
    <w:rsid w:val="368816D2"/>
    <w:rsid w:val="36B97ADD"/>
    <w:rsid w:val="36BD5820"/>
    <w:rsid w:val="36CE3589"/>
    <w:rsid w:val="37076A9B"/>
    <w:rsid w:val="37824373"/>
    <w:rsid w:val="386A72E1"/>
    <w:rsid w:val="38EE1CC0"/>
    <w:rsid w:val="393F251C"/>
    <w:rsid w:val="395835DE"/>
    <w:rsid w:val="3971469F"/>
    <w:rsid w:val="399B34CA"/>
    <w:rsid w:val="39B527DE"/>
    <w:rsid w:val="3A255BB6"/>
    <w:rsid w:val="3A4678DA"/>
    <w:rsid w:val="3B1B2B15"/>
    <w:rsid w:val="3B4262F3"/>
    <w:rsid w:val="3B6C511E"/>
    <w:rsid w:val="3B9A7EDD"/>
    <w:rsid w:val="3BF05D4F"/>
    <w:rsid w:val="3C335C3C"/>
    <w:rsid w:val="3C642299"/>
    <w:rsid w:val="3CAF79B9"/>
    <w:rsid w:val="3CB23005"/>
    <w:rsid w:val="3D3B2FFA"/>
    <w:rsid w:val="3E241CE0"/>
    <w:rsid w:val="3E3A7756"/>
    <w:rsid w:val="3E3C1720"/>
    <w:rsid w:val="3EC86B10"/>
    <w:rsid w:val="3EF26282"/>
    <w:rsid w:val="3F7722E4"/>
    <w:rsid w:val="401A783F"/>
    <w:rsid w:val="402E5098"/>
    <w:rsid w:val="406B1E48"/>
    <w:rsid w:val="41087697"/>
    <w:rsid w:val="41850CE8"/>
    <w:rsid w:val="41DB1250"/>
    <w:rsid w:val="42274495"/>
    <w:rsid w:val="425C5EED"/>
    <w:rsid w:val="42611755"/>
    <w:rsid w:val="42F779C3"/>
    <w:rsid w:val="43040332"/>
    <w:rsid w:val="435506B2"/>
    <w:rsid w:val="436D5ED7"/>
    <w:rsid w:val="43993170"/>
    <w:rsid w:val="43DE6DD5"/>
    <w:rsid w:val="44184095"/>
    <w:rsid w:val="44446C38"/>
    <w:rsid w:val="44C45FCB"/>
    <w:rsid w:val="45521829"/>
    <w:rsid w:val="455A06DD"/>
    <w:rsid w:val="45C51FFB"/>
    <w:rsid w:val="46080139"/>
    <w:rsid w:val="46386C71"/>
    <w:rsid w:val="46DC584E"/>
    <w:rsid w:val="47370CD6"/>
    <w:rsid w:val="4740402F"/>
    <w:rsid w:val="47AD0F98"/>
    <w:rsid w:val="48897310"/>
    <w:rsid w:val="48F13107"/>
    <w:rsid w:val="497004D0"/>
    <w:rsid w:val="4A6F4C2B"/>
    <w:rsid w:val="4A954692"/>
    <w:rsid w:val="4AE90539"/>
    <w:rsid w:val="4B047121"/>
    <w:rsid w:val="4BBF129A"/>
    <w:rsid w:val="4BCD39B7"/>
    <w:rsid w:val="4C63431C"/>
    <w:rsid w:val="4CB30DFF"/>
    <w:rsid w:val="4CF3569F"/>
    <w:rsid w:val="4D423F31"/>
    <w:rsid w:val="4D4C77EC"/>
    <w:rsid w:val="4DC64B62"/>
    <w:rsid w:val="4DD74FC1"/>
    <w:rsid w:val="4DD86643"/>
    <w:rsid w:val="4E4B32B9"/>
    <w:rsid w:val="4E524648"/>
    <w:rsid w:val="4E5B79A0"/>
    <w:rsid w:val="4E740A62"/>
    <w:rsid w:val="4E962786"/>
    <w:rsid w:val="4EBB3F9B"/>
    <w:rsid w:val="4F0E67C1"/>
    <w:rsid w:val="4F530677"/>
    <w:rsid w:val="4F7F146C"/>
    <w:rsid w:val="4FA2515B"/>
    <w:rsid w:val="4FD95020"/>
    <w:rsid w:val="4FF5172F"/>
    <w:rsid w:val="4FF97471"/>
    <w:rsid w:val="50B909AE"/>
    <w:rsid w:val="50F6575E"/>
    <w:rsid w:val="514F30C0"/>
    <w:rsid w:val="515801C7"/>
    <w:rsid w:val="51654692"/>
    <w:rsid w:val="517A013D"/>
    <w:rsid w:val="51FD48CA"/>
    <w:rsid w:val="521265C8"/>
    <w:rsid w:val="52354064"/>
    <w:rsid w:val="525070F0"/>
    <w:rsid w:val="52C84ED8"/>
    <w:rsid w:val="52D41ACF"/>
    <w:rsid w:val="53193986"/>
    <w:rsid w:val="53B35B89"/>
    <w:rsid w:val="53CE4770"/>
    <w:rsid w:val="53F341D7"/>
    <w:rsid w:val="54136627"/>
    <w:rsid w:val="54574766"/>
    <w:rsid w:val="54680249"/>
    <w:rsid w:val="54B35714"/>
    <w:rsid w:val="54C53DC5"/>
    <w:rsid w:val="55855303"/>
    <w:rsid w:val="55C951EF"/>
    <w:rsid w:val="574C257C"/>
    <w:rsid w:val="57C55E8A"/>
    <w:rsid w:val="57D04F5B"/>
    <w:rsid w:val="57D61E46"/>
    <w:rsid w:val="57E44562"/>
    <w:rsid w:val="581666E6"/>
    <w:rsid w:val="58443253"/>
    <w:rsid w:val="58676F42"/>
    <w:rsid w:val="587C29ED"/>
    <w:rsid w:val="589A2E73"/>
    <w:rsid w:val="58D2085F"/>
    <w:rsid w:val="59142684"/>
    <w:rsid w:val="59352B9C"/>
    <w:rsid w:val="59A73A9A"/>
    <w:rsid w:val="59C04B5B"/>
    <w:rsid w:val="59E545C2"/>
    <w:rsid w:val="5AB75F5E"/>
    <w:rsid w:val="5AC71F19"/>
    <w:rsid w:val="5B3A26EB"/>
    <w:rsid w:val="5B8D4F11"/>
    <w:rsid w:val="5B9718EC"/>
    <w:rsid w:val="5B9E0ECC"/>
    <w:rsid w:val="5C403D31"/>
    <w:rsid w:val="5C7424D0"/>
    <w:rsid w:val="5D290C69"/>
    <w:rsid w:val="5D431D2B"/>
    <w:rsid w:val="5D6677C8"/>
    <w:rsid w:val="5DCA7D57"/>
    <w:rsid w:val="5E2F0501"/>
    <w:rsid w:val="5E56783C"/>
    <w:rsid w:val="5EA20CD3"/>
    <w:rsid w:val="5EC97FBF"/>
    <w:rsid w:val="5ED52E57"/>
    <w:rsid w:val="5F2E07B9"/>
    <w:rsid w:val="5F2E6A0B"/>
    <w:rsid w:val="5F3A0F0C"/>
    <w:rsid w:val="5F3B6A32"/>
    <w:rsid w:val="5F57386C"/>
    <w:rsid w:val="5F773F0E"/>
    <w:rsid w:val="5FA34D03"/>
    <w:rsid w:val="5FBF7663"/>
    <w:rsid w:val="5FF92B75"/>
    <w:rsid w:val="601B0D3D"/>
    <w:rsid w:val="60CF38D6"/>
    <w:rsid w:val="60EE0200"/>
    <w:rsid w:val="60F03F78"/>
    <w:rsid w:val="613320B7"/>
    <w:rsid w:val="618D7A19"/>
    <w:rsid w:val="61A92379"/>
    <w:rsid w:val="61E41603"/>
    <w:rsid w:val="622F0AD0"/>
    <w:rsid w:val="62D84CC4"/>
    <w:rsid w:val="62EF64B1"/>
    <w:rsid w:val="630E6937"/>
    <w:rsid w:val="63116428"/>
    <w:rsid w:val="63304B00"/>
    <w:rsid w:val="63352116"/>
    <w:rsid w:val="63473BF7"/>
    <w:rsid w:val="637D586B"/>
    <w:rsid w:val="63C96D02"/>
    <w:rsid w:val="63CE4319"/>
    <w:rsid w:val="63F0603D"/>
    <w:rsid w:val="63F518A5"/>
    <w:rsid w:val="6408782B"/>
    <w:rsid w:val="64970BAF"/>
    <w:rsid w:val="64A05CB5"/>
    <w:rsid w:val="64A137DB"/>
    <w:rsid w:val="64B74DAD"/>
    <w:rsid w:val="652A1A23"/>
    <w:rsid w:val="655B7E2E"/>
    <w:rsid w:val="65896749"/>
    <w:rsid w:val="65913850"/>
    <w:rsid w:val="65A2780B"/>
    <w:rsid w:val="65A94974"/>
    <w:rsid w:val="660404C6"/>
    <w:rsid w:val="66A575B3"/>
    <w:rsid w:val="67220901"/>
    <w:rsid w:val="673051D2"/>
    <w:rsid w:val="67C97E87"/>
    <w:rsid w:val="67D143D7"/>
    <w:rsid w:val="67D30150"/>
    <w:rsid w:val="67DE2886"/>
    <w:rsid w:val="68295FC1"/>
    <w:rsid w:val="686D4100"/>
    <w:rsid w:val="68EF720B"/>
    <w:rsid w:val="6917406C"/>
    <w:rsid w:val="694330B3"/>
    <w:rsid w:val="69456E2B"/>
    <w:rsid w:val="69CF4947"/>
    <w:rsid w:val="69D579A2"/>
    <w:rsid w:val="6A260A0B"/>
    <w:rsid w:val="6A372C18"/>
    <w:rsid w:val="6A5A4B58"/>
    <w:rsid w:val="6AA47B81"/>
    <w:rsid w:val="6AA87672"/>
    <w:rsid w:val="6B361121"/>
    <w:rsid w:val="6B6C68F1"/>
    <w:rsid w:val="6B96396E"/>
    <w:rsid w:val="6BAC3191"/>
    <w:rsid w:val="6BDA7CFF"/>
    <w:rsid w:val="6CF43042"/>
    <w:rsid w:val="6D535020"/>
    <w:rsid w:val="6D97577B"/>
    <w:rsid w:val="6E3631E6"/>
    <w:rsid w:val="6E3D4575"/>
    <w:rsid w:val="6EB72579"/>
    <w:rsid w:val="6EBA5BC5"/>
    <w:rsid w:val="6ED8429D"/>
    <w:rsid w:val="6EE669BA"/>
    <w:rsid w:val="6F593630"/>
    <w:rsid w:val="6F773AB6"/>
    <w:rsid w:val="6FB22D40"/>
    <w:rsid w:val="6FCF56A0"/>
    <w:rsid w:val="70027824"/>
    <w:rsid w:val="70622071"/>
    <w:rsid w:val="70735EBF"/>
    <w:rsid w:val="70741DA4"/>
    <w:rsid w:val="707D50FC"/>
    <w:rsid w:val="70A1703D"/>
    <w:rsid w:val="70D021EC"/>
    <w:rsid w:val="710E21F8"/>
    <w:rsid w:val="71193077"/>
    <w:rsid w:val="719E532A"/>
    <w:rsid w:val="71CB4BFC"/>
    <w:rsid w:val="72395053"/>
    <w:rsid w:val="72912A35"/>
    <w:rsid w:val="72C22596"/>
    <w:rsid w:val="72F07E08"/>
    <w:rsid w:val="7318110C"/>
    <w:rsid w:val="73AA26AC"/>
    <w:rsid w:val="73BC5F3C"/>
    <w:rsid w:val="7419513C"/>
    <w:rsid w:val="74AC5FB0"/>
    <w:rsid w:val="74CC0400"/>
    <w:rsid w:val="74DB6895"/>
    <w:rsid w:val="74F75B59"/>
    <w:rsid w:val="756B7C19"/>
    <w:rsid w:val="758E3908"/>
    <w:rsid w:val="75B23A9A"/>
    <w:rsid w:val="75E63744"/>
    <w:rsid w:val="762A3631"/>
    <w:rsid w:val="7630676D"/>
    <w:rsid w:val="76A21419"/>
    <w:rsid w:val="76A258BD"/>
    <w:rsid w:val="76AF1D88"/>
    <w:rsid w:val="77B5517C"/>
    <w:rsid w:val="77C41863"/>
    <w:rsid w:val="77C666E1"/>
    <w:rsid w:val="785B3F75"/>
    <w:rsid w:val="78C935D5"/>
    <w:rsid w:val="78D15FE5"/>
    <w:rsid w:val="78DB6E64"/>
    <w:rsid w:val="78DE6954"/>
    <w:rsid w:val="78F16688"/>
    <w:rsid w:val="794C5FB4"/>
    <w:rsid w:val="79A951B4"/>
    <w:rsid w:val="79B06543"/>
    <w:rsid w:val="7A304F8E"/>
    <w:rsid w:val="7A5C3FD5"/>
    <w:rsid w:val="7A983B8E"/>
    <w:rsid w:val="7B0E3521"/>
    <w:rsid w:val="7B116B6D"/>
    <w:rsid w:val="7B566C76"/>
    <w:rsid w:val="7B7D2454"/>
    <w:rsid w:val="7B871525"/>
    <w:rsid w:val="7B875081"/>
    <w:rsid w:val="7BAB6FC2"/>
    <w:rsid w:val="7BEC3136"/>
    <w:rsid w:val="7C5A2796"/>
    <w:rsid w:val="7C5F7DAC"/>
    <w:rsid w:val="7C6F4493"/>
    <w:rsid w:val="7C835849"/>
    <w:rsid w:val="7C8B0BA1"/>
    <w:rsid w:val="7C8D4919"/>
    <w:rsid w:val="7D1961AD"/>
    <w:rsid w:val="7D7A0E04"/>
    <w:rsid w:val="7D9B3066"/>
    <w:rsid w:val="7E357016"/>
    <w:rsid w:val="7E837D82"/>
    <w:rsid w:val="7F315A30"/>
    <w:rsid w:val="7F4A6AF1"/>
    <w:rsid w:val="7F98785D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